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color w:val="00000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527"/>
        <w:jc w:val="both"/>
        <w:rPr>
          <w:sz w:val="28"/>
          <w:szCs w:val="28"/>
        </w:rPr>
      </w:pPr>
      <w:r w:rsidRPr="00B22228">
        <w:rPr>
          <w:color w:val="000000"/>
          <w:sz w:val="28"/>
          <w:szCs w:val="28"/>
        </w:rPr>
        <w:t>О</w:t>
      </w:r>
      <w:r w:rsidRPr="00B22228">
        <w:rPr>
          <w:color w:val="FF0000"/>
          <w:sz w:val="28"/>
          <w:szCs w:val="28"/>
        </w:rPr>
        <w:t xml:space="preserve"> </w:t>
      </w:r>
      <w:r w:rsidRPr="00B22228">
        <w:rPr>
          <w:sz w:val="28"/>
          <w:szCs w:val="28"/>
        </w:rPr>
        <w:t>внесении изменения в постановл</w:t>
      </w:r>
      <w:r w:rsidRPr="00B22228">
        <w:rPr>
          <w:sz w:val="28"/>
          <w:szCs w:val="28"/>
        </w:rPr>
        <w:t>е</w:t>
      </w:r>
      <w:r w:rsidRPr="00B22228">
        <w:rPr>
          <w:sz w:val="28"/>
          <w:szCs w:val="28"/>
        </w:rPr>
        <w:t>ние Кабинета Министров Республики Татарстан от 28.12.1992 № 708 «О д</w:t>
      </w:r>
      <w:r w:rsidRPr="00B22228">
        <w:rPr>
          <w:sz w:val="28"/>
          <w:szCs w:val="28"/>
        </w:rPr>
        <w:t>о</w:t>
      </w:r>
      <w:r w:rsidRPr="00B22228">
        <w:rPr>
          <w:sz w:val="28"/>
          <w:szCs w:val="28"/>
        </w:rPr>
        <w:t>полнительных мерах по социальной поддержке многодетных семей в Ре</w:t>
      </w:r>
      <w:r w:rsidRPr="00B22228">
        <w:rPr>
          <w:sz w:val="28"/>
          <w:szCs w:val="28"/>
        </w:rPr>
        <w:t>с</w:t>
      </w:r>
      <w:r w:rsidRPr="00B22228">
        <w:rPr>
          <w:sz w:val="28"/>
          <w:szCs w:val="28"/>
        </w:rPr>
        <w:t>публике Татарстан»</w:t>
      </w:r>
    </w:p>
    <w:p w:rsidR="005806D9" w:rsidRPr="00B22228" w:rsidRDefault="005806D9" w:rsidP="00B22228">
      <w:pPr>
        <w:pStyle w:val="ConsPlusTitle"/>
        <w:ind w:right="524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right="5102"/>
        <w:jc w:val="both"/>
        <w:rPr>
          <w:color w:val="FF0000"/>
          <w:sz w:val="28"/>
          <w:szCs w:val="28"/>
        </w:rPr>
      </w:pPr>
    </w:p>
    <w:p w:rsidR="005806D9" w:rsidRPr="00B22228" w:rsidRDefault="005806D9" w:rsidP="00B22228">
      <w:pPr>
        <w:pStyle w:val="NoSpacing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22228">
        <w:rPr>
          <w:rFonts w:ascii="Times New Roman" w:hAnsi="Times New Roman"/>
          <w:bCs/>
          <w:sz w:val="28"/>
          <w:szCs w:val="28"/>
          <w:lang w:eastAsia="ru-RU"/>
        </w:rPr>
        <w:t>Кабинет Министров Республики Татарстан ПОСТАНОВЛЯЕТ:</w:t>
      </w:r>
    </w:p>
    <w:p w:rsidR="005806D9" w:rsidRPr="00B22228" w:rsidRDefault="005806D9" w:rsidP="00B222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228">
        <w:rPr>
          <w:sz w:val="28"/>
          <w:szCs w:val="28"/>
        </w:rPr>
        <w:t xml:space="preserve">Внести в постановление Кабинета Министров Республики Татарстан от </w:t>
      </w:r>
      <w:r>
        <w:rPr>
          <w:sz w:val="28"/>
          <w:szCs w:val="28"/>
        </w:rPr>
        <w:t xml:space="preserve">28.12.1992 </w:t>
      </w:r>
      <w:bookmarkStart w:id="0" w:name="_GoBack"/>
      <w:bookmarkEnd w:id="0"/>
      <w:r w:rsidRPr="00B22228">
        <w:rPr>
          <w:sz w:val="28"/>
          <w:szCs w:val="28"/>
        </w:rPr>
        <w:t>№ 708 «О дополнительных мерах по социальной поддержке многодетных семей в Республике Татарстан» (с изменениями, внесенными постановлениями К</w:t>
      </w:r>
      <w:r w:rsidRPr="00B22228">
        <w:rPr>
          <w:sz w:val="28"/>
          <w:szCs w:val="28"/>
        </w:rPr>
        <w:t>а</w:t>
      </w:r>
      <w:r w:rsidRPr="00B22228">
        <w:rPr>
          <w:sz w:val="28"/>
          <w:szCs w:val="28"/>
        </w:rPr>
        <w:t xml:space="preserve">бинета Министров Республики Татарстан от 03.08.1999 </w:t>
      </w:r>
      <w:hyperlink r:id="rId6" w:history="1">
        <w:r w:rsidRPr="00B22228">
          <w:rPr>
            <w:sz w:val="28"/>
            <w:szCs w:val="28"/>
          </w:rPr>
          <w:t>№ 476</w:t>
        </w:r>
      </w:hyperlink>
      <w:r w:rsidRPr="00B22228">
        <w:rPr>
          <w:sz w:val="28"/>
          <w:szCs w:val="28"/>
        </w:rPr>
        <w:t xml:space="preserve">, от 17.12.2004 </w:t>
      </w:r>
      <w:hyperlink r:id="rId7" w:history="1">
        <w:r w:rsidRPr="00B22228">
          <w:rPr>
            <w:sz w:val="28"/>
            <w:szCs w:val="28"/>
          </w:rPr>
          <w:t>№ 540</w:t>
        </w:r>
      </w:hyperlink>
      <w:r w:rsidRPr="00B22228">
        <w:rPr>
          <w:sz w:val="28"/>
          <w:szCs w:val="28"/>
        </w:rPr>
        <w:t xml:space="preserve">, от 06.12.2007 </w:t>
      </w:r>
      <w:hyperlink r:id="rId8" w:history="1">
        <w:r w:rsidRPr="00B22228">
          <w:rPr>
            <w:sz w:val="28"/>
            <w:szCs w:val="28"/>
          </w:rPr>
          <w:t>№ 693</w:t>
        </w:r>
      </w:hyperlink>
      <w:r w:rsidRPr="00B22228">
        <w:rPr>
          <w:sz w:val="28"/>
          <w:szCs w:val="28"/>
        </w:rPr>
        <w:t xml:space="preserve">, от 23.06.2012 </w:t>
      </w:r>
      <w:hyperlink r:id="rId9" w:history="1">
        <w:r w:rsidRPr="00B22228">
          <w:rPr>
            <w:sz w:val="28"/>
            <w:szCs w:val="28"/>
          </w:rPr>
          <w:t>№ 545</w:t>
        </w:r>
      </w:hyperlink>
      <w:r w:rsidRPr="00B22228">
        <w:rPr>
          <w:sz w:val="28"/>
          <w:szCs w:val="28"/>
        </w:rPr>
        <w:t xml:space="preserve">, от 23.11.2020 </w:t>
      </w:r>
      <w:hyperlink r:id="rId10" w:history="1">
        <w:r w:rsidRPr="00B22228">
          <w:rPr>
            <w:sz w:val="28"/>
            <w:szCs w:val="28"/>
          </w:rPr>
          <w:t>№ 1052</w:t>
        </w:r>
      </w:hyperlink>
      <w:r w:rsidRPr="00B22228">
        <w:rPr>
          <w:sz w:val="28"/>
          <w:szCs w:val="28"/>
        </w:rPr>
        <w:t xml:space="preserve">, от 11.03.2022 </w:t>
      </w:r>
      <w:hyperlink r:id="rId11" w:history="1">
        <w:r w:rsidRPr="00B22228">
          <w:rPr>
            <w:sz w:val="28"/>
            <w:szCs w:val="28"/>
          </w:rPr>
          <w:t>№</w:t>
        </w:r>
      </w:hyperlink>
      <w:r w:rsidRPr="00B22228">
        <w:rPr>
          <w:sz w:val="28"/>
          <w:szCs w:val="28"/>
        </w:rPr>
        <w:t xml:space="preserve"> 214, от 06.02.2022 № 422) изменение, изложив абзац второй пункта 4 в следующей редакции:</w:t>
      </w:r>
    </w:p>
    <w:p w:rsidR="005806D9" w:rsidRPr="00B22228" w:rsidRDefault="005806D9" w:rsidP="00B222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228">
        <w:rPr>
          <w:sz w:val="28"/>
          <w:szCs w:val="28"/>
        </w:rPr>
        <w:t>«В составе многодетной семьи учитываются супруги, фактически прожива</w:t>
      </w:r>
      <w:r w:rsidRPr="00B22228">
        <w:rPr>
          <w:sz w:val="28"/>
          <w:szCs w:val="28"/>
        </w:rPr>
        <w:t>ю</w:t>
      </w:r>
      <w:r w:rsidRPr="00B22228">
        <w:rPr>
          <w:sz w:val="28"/>
          <w:szCs w:val="28"/>
        </w:rPr>
        <w:t>щие и воспитывающиеся в ней их дети в возрасте до 18 лет и (или) возрасте до 23 лет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</w:t>
      </w:r>
      <w:r w:rsidRPr="00B22228">
        <w:rPr>
          <w:sz w:val="28"/>
          <w:szCs w:val="28"/>
        </w:rPr>
        <w:t>ь</w:t>
      </w:r>
      <w:r w:rsidRPr="00B22228">
        <w:rPr>
          <w:sz w:val="28"/>
          <w:szCs w:val="28"/>
        </w:rPr>
        <w:t>ную деятельность, при условии, что все члены многодетной семьи  являются гра</w:t>
      </w:r>
      <w:r w:rsidRPr="00B22228">
        <w:rPr>
          <w:sz w:val="28"/>
          <w:szCs w:val="28"/>
        </w:rPr>
        <w:t>ж</w:t>
      </w:r>
      <w:r w:rsidRPr="00B22228">
        <w:rPr>
          <w:sz w:val="28"/>
          <w:szCs w:val="28"/>
        </w:rPr>
        <w:t xml:space="preserve">данами Российской Федерации.».   </w:t>
      </w:r>
    </w:p>
    <w:p w:rsidR="005806D9" w:rsidRPr="00B22228" w:rsidRDefault="005806D9" w:rsidP="00B222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06D9" w:rsidRPr="00B22228" w:rsidRDefault="005806D9" w:rsidP="00B222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22228">
        <w:rPr>
          <w:sz w:val="28"/>
          <w:szCs w:val="28"/>
        </w:rPr>
        <w:tab/>
      </w:r>
    </w:p>
    <w:p w:rsidR="005806D9" w:rsidRPr="00B22228" w:rsidRDefault="005806D9" w:rsidP="00B222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06D9" w:rsidRPr="00B22228" w:rsidRDefault="005806D9" w:rsidP="00B2222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228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5806D9" w:rsidRPr="00B22228" w:rsidRDefault="005806D9" w:rsidP="00B2222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22228">
        <w:rPr>
          <w:sz w:val="28"/>
          <w:szCs w:val="28"/>
        </w:rPr>
        <w:t>Республики Татарстан                                                                                                            А.В.Песошин</w:t>
      </w:r>
    </w:p>
    <w:p w:rsidR="005806D9" w:rsidRPr="00B22228" w:rsidRDefault="005806D9" w:rsidP="00B22228">
      <w:pPr>
        <w:jc w:val="both"/>
        <w:rPr>
          <w:sz w:val="28"/>
          <w:szCs w:val="28"/>
        </w:rPr>
      </w:pPr>
    </w:p>
    <w:sectPr w:rsidR="005806D9" w:rsidRPr="00B22228" w:rsidSect="003B1E9D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6D9" w:rsidRDefault="005806D9">
      <w:r>
        <w:separator/>
      </w:r>
    </w:p>
  </w:endnote>
  <w:endnote w:type="continuationSeparator" w:id="0">
    <w:p w:rsidR="005806D9" w:rsidRDefault="00580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6D9" w:rsidRDefault="005806D9">
      <w:r>
        <w:separator/>
      </w:r>
    </w:p>
  </w:footnote>
  <w:footnote w:type="continuationSeparator" w:id="0">
    <w:p w:rsidR="005806D9" w:rsidRDefault="00580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D9" w:rsidRDefault="005806D9">
    <w:pPr>
      <w:pStyle w:val="Header"/>
      <w:jc w:val="center"/>
    </w:pPr>
  </w:p>
  <w:p w:rsidR="005806D9" w:rsidRDefault="005806D9" w:rsidP="008F1EEB">
    <w:pPr>
      <w:pStyle w:val="Header"/>
    </w:pPr>
  </w:p>
  <w:p w:rsidR="005806D9" w:rsidRDefault="005806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E9D"/>
    <w:rsid w:val="00207508"/>
    <w:rsid w:val="00323DC4"/>
    <w:rsid w:val="003B1E9D"/>
    <w:rsid w:val="003C3FEE"/>
    <w:rsid w:val="005806D9"/>
    <w:rsid w:val="0072253B"/>
    <w:rsid w:val="008F1EEB"/>
    <w:rsid w:val="00B22228"/>
    <w:rsid w:val="00D16B7A"/>
    <w:rsid w:val="00D8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E9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B1E9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rsid w:val="003B1E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B1E9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B1E9D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NoSpacing">
    <w:name w:val="No Spacing"/>
    <w:uiPriority w:val="99"/>
    <w:qFormat/>
    <w:rsid w:val="003B1E9D"/>
    <w:rPr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B1E9D"/>
    <w:rPr>
      <w:rFonts w:ascii="Arial" w:hAnsi="Arial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549E9D97C89DB8E33580061D2EF72C8214A0E9EDB3404E78B77D96C2E8DF01E802C74FC6D475435D4016418D0F3A0F71A3A47D4D5C6ECF70E5B4KE11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549E9D97C89DB8E33580061D2EF72C8214A0E9EFB8454A7CB77D96C2E8DF01E802C74FC6D475435D4014418D0F3A0F71A3A47D4D5C6ECF70E5B4KE11G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549E9D97C89DB8E33580061D2EF72C8214A0E9E9B4434A77EA779E9BE4DD06E75DD0488FD874435D41174FD20A2F1E29ACAF6A535F73D372E7KB14G" TargetMode="External"/><Relationship Id="rId11" Type="http://schemas.openxmlformats.org/officeDocument/2006/relationships/hyperlink" Target="consultantplus://offline/ref=C5549E9D97C89DB8E33580061D2EF72C8214A0E9EFB7454479BA209CCAB1D303EF0D9858C19D79425D40164483503F1A60FBAB765A426DD26CE7B6E1KA17G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5549E9D97C89DB8E33580061D2EF72C8214A0E9EFB4474A7CBA209CCAB1D303EF0D9858C19D79425D40164483503F1A60FBAB765A426DD26CE7B6E1KA17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5549E9D97C89DB8E33580061D2EF72C8214A0E9E8B8414F7FB77D96C2E8DF01E802C74FC6D475435D4016418D0F3A0F71A3A47D4D5C6ECF70E5B4KE11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367</Words>
  <Characters>2093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постановле-ние Кабинета Министров Республики Татарстан от 28</dc:title>
  <dc:subject/>
  <dc:creator>Камалиева А. А.</dc:creator>
  <cp:keywords/>
  <dc:description/>
  <cp:lastModifiedBy>User 1</cp:lastModifiedBy>
  <cp:revision>2</cp:revision>
  <dcterms:created xsi:type="dcterms:W3CDTF">2024-08-08T08:50:00Z</dcterms:created>
  <dcterms:modified xsi:type="dcterms:W3CDTF">2024-08-08T08:50:00Z</dcterms:modified>
</cp:coreProperties>
</file>